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C48FE" w14:textId="73D0A83C" w:rsidR="007B2188" w:rsidRDefault="007B2188">
      <w:bookmarkStart w:id="0" w:name="_Hlk19545561"/>
    </w:p>
    <w:p w14:paraId="2FE8FC29" w14:textId="2F9C360F" w:rsidR="007B2188" w:rsidRDefault="007B2188"/>
    <w:p w14:paraId="181E7A1A" w14:textId="2ABECA15" w:rsidR="007B2188" w:rsidRDefault="007B2188" w:rsidP="007B2188">
      <w:pPr>
        <w:spacing w:line="240" w:lineRule="auto"/>
      </w:pPr>
    </w:p>
    <w:tbl>
      <w:tblPr>
        <w:tblW w:w="5333" w:type="pct"/>
        <w:tblInd w:w="-360" w:type="dxa"/>
        <w:tblLayout w:type="fixed"/>
        <w:tblLook w:val="0600" w:firstRow="0" w:lastRow="0" w:firstColumn="0" w:lastColumn="0" w:noHBand="1" w:noVBand="1"/>
        <w:tblDescription w:val="Layout table, page 1"/>
      </w:tblPr>
      <w:tblGrid>
        <w:gridCol w:w="4229"/>
        <w:gridCol w:w="4320"/>
        <w:gridCol w:w="2970"/>
      </w:tblGrid>
      <w:tr w:rsidR="00F74BE3" w14:paraId="11F007CB" w14:textId="77777777" w:rsidTr="00F74BE3">
        <w:trPr>
          <w:trHeight w:val="2178"/>
        </w:trPr>
        <w:tc>
          <w:tcPr>
            <w:tcW w:w="1836" w:type="pct"/>
            <w:tcBorders>
              <w:bottom w:val="nil"/>
            </w:tcBorders>
          </w:tcPr>
          <w:p w14:paraId="643EFCAD" w14:textId="3AEFA27C" w:rsidR="00F74BE3" w:rsidRDefault="00A46A29" w:rsidP="007B2188">
            <w:pPr>
              <w:pStyle w:val="InstitutionName"/>
              <w:ind w:right="1870"/>
              <w:rPr>
                <w:sz w:val="12"/>
              </w:rPr>
            </w:pPr>
            <w:r>
              <w:rPr>
                <w:sz w:val="12"/>
              </w:rPr>
              <w:t>GERMANTOWN FRIENDS</w:t>
            </w:r>
            <w:r w:rsidR="00127497">
              <w:rPr>
                <w:sz w:val="12"/>
              </w:rPr>
              <w:t xml:space="preserve"> SCHOOL</w:t>
            </w:r>
          </w:p>
          <w:p w14:paraId="5F7072C1" w14:textId="77777777" w:rsidR="00F74BE3" w:rsidRPr="00291E11" w:rsidRDefault="00F74BE3" w:rsidP="007B2188">
            <w:pPr>
              <w:pStyle w:val="NoSpacing"/>
              <w:ind w:right="1870"/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291E11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NEWSLETTER</w:t>
            </w:r>
          </w:p>
          <w:p w14:paraId="77EF4441" w14:textId="2474F221" w:rsidR="00F74BE3" w:rsidRDefault="000D0D15" w:rsidP="007B2188">
            <w:pPr>
              <w:pStyle w:val="InstitutionName"/>
              <w:ind w:right="1870"/>
              <w:rPr>
                <w:sz w:val="12"/>
              </w:rPr>
            </w:pPr>
            <w:sdt>
              <w:sdtPr>
                <w:rPr>
                  <w:sz w:val="12"/>
                </w:rPr>
                <w:id w:val="1895239452"/>
                <w:placeholder>
                  <w:docPart w:val="B05B6D627B31447E9F723D3A85DD4C71"/>
                </w:placeholder>
                <w:temporary/>
                <w:showingPlcHdr/>
                <w15:appearance w15:val="hidden"/>
              </w:sdtPr>
              <w:sdtEndPr/>
              <w:sdtContent>
                <w:r w:rsidR="00F74BE3" w:rsidRPr="00291E11">
                  <w:t>Volume #</w:t>
                </w:r>
              </w:sdtContent>
            </w:sdt>
            <w:r w:rsidR="00F516CB">
              <w:rPr>
                <w:sz w:val="12"/>
              </w:rPr>
              <w:t xml:space="preserve"> </w:t>
            </w:r>
            <w:r w:rsidR="00F516CB" w:rsidRPr="00F516CB">
              <w:rPr>
                <w:sz w:val="40"/>
                <w:szCs w:val="40"/>
              </w:rPr>
              <w:t>1</w:t>
            </w:r>
          </w:p>
        </w:tc>
        <w:tc>
          <w:tcPr>
            <w:tcW w:w="1875" w:type="pct"/>
            <w:tcBorders>
              <w:bottom w:val="nil"/>
            </w:tcBorders>
          </w:tcPr>
          <w:p w14:paraId="311A7244" w14:textId="7CEE216C" w:rsidR="00F74BE3" w:rsidRDefault="00F74BE3" w:rsidP="009456B3">
            <w:pPr>
              <w:pStyle w:val="NormalonDarkBackground"/>
            </w:pPr>
          </w:p>
        </w:tc>
        <w:tc>
          <w:tcPr>
            <w:tcW w:w="1289" w:type="pct"/>
            <w:vMerge w:val="restart"/>
            <w:tcBorders>
              <w:bottom w:val="nil"/>
            </w:tcBorders>
            <w:vAlign w:val="bottom"/>
          </w:tcPr>
          <w:p w14:paraId="7F37922F" w14:textId="2288C8BC" w:rsidR="00F74BE3" w:rsidRPr="00781C7B" w:rsidRDefault="002F45B4" w:rsidP="00F74BE3">
            <w:pPr>
              <w:pStyle w:val="WelcomeText"/>
              <w:rPr>
                <w:szCs w:val="20"/>
              </w:rPr>
            </w:pPr>
            <w:r w:rsidRPr="00781C7B">
              <w:rPr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FED0E0" wp14:editId="05790D6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-355600</wp:posOffset>
                      </wp:positionV>
                      <wp:extent cx="1786890" cy="1828800"/>
                      <wp:effectExtent l="0" t="0" r="0" b="0"/>
                      <wp:wrapSquare wrapText="bothSides"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C658F3" w14:textId="77777777" w:rsidR="002F45B4" w:rsidRPr="00F516CB" w:rsidRDefault="002F45B4" w:rsidP="002F45B4">
                                  <w:pPr>
                                    <w:pStyle w:val="Title"/>
                                    <w:rPr>
                                      <w:caps w:val="0"/>
                                      <w:outline/>
                                      <w:color w:val="005D7F" w:themeColor="accent2"/>
                                      <w:spacing w:val="0"/>
                                      <w:sz w:val="52"/>
                                      <w:szCs w:val="52"/>
                                      <w:u w:val="single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523FCE">
                                    <w:rPr>
                                      <w:caps w:val="0"/>
                                      <w:outline/>
                                      <w:color w:val="005D7F" w:themeColor="accent2"/>
                                      <w:spacing w:val="0"/>
                                      <w:sz w:val="52"/>
                                      <w:szCs w:val="5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English</w:t>
                                  </w:r>
                                  <w:r w:rsidRPr="00F516CB">
                                    <w:rPr>
                                      <w:caps w:val="0"/>
                                      <w:outline/>
                                      <w:color w:val="005D7F" w:themeColor="accent2"/>
                                      <w:spacing w:val="0"/>
                                      <w:sz w:val="52"/>
                                      <w:szCs w:val="52"/>
                                      <w:u w:val="single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Literature!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ED0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6" type="#_x0000_t202" style="position:absolute;left:0;text-align:left;margin-left:41.85pt;margin-top:-28pt;width:140.7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" filled="f" stroked="f">
                      <v:textbox style="mso-fit-shape-to-text:t">
                        <w:txbxContent>
                          <w:p w14:paraId="40C658F3" w14:textId="77777777" w:rsidR="002F45B4" w:rsidRPr="00F516CB" w:rsidRDefault="002F45B4" w:rsidP="002F45B4">
                            <w:pPr>
                              <w:pStyle w:val="Title"/>
                              <w:rPr>
                                <w:caps w:val="0"/>
                                <w:outline/>
                                <w:color w:val="005D7F" w:themeColor="accent2"/>
                                <w:spacing w:val="0"/>
                                <w:sz w:val="52"/>
                                <w:szCs w:val="52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23FCE">
                              <w:rPr>
                                <w:caps w:val="0"/>
                                <w:outline/>
                                <w:color w:val="005D7F" w:themeColor="accent2"/>
                                <w:spacing w:val="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English</w:t>
                            </w:r>
                            <w:r w:rsidRPr="00F516CB">
                              <w:rPr>
                                <w:caps w:val="0"/>
                                <w:outline/>
                                <w:color w:val="005D7F" w:themeColor="accent2"/>
                                <w:spacing w:val="0"/>
                                <w:sz w:val="52"/>
                                <w:szCs w:val="52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Literature!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00385" w:rsidRPr="00781C7B">
              <w:rPr>
                <w:szCs w:val="20"/>
              </w:rPr>
              <w:t>Welcome</w:t>
            </w:r>
            <w:r w:rsidR="00B33FB0" w:rsidRPr="00781C7B">
              <w:rPr>
                <w:szCs w:val="20"/>
              </w:rPr>
              <w:t>! My name</w:t>
            </w:r>
            <w:r w:rsidR="001D6905" w:rsidRPr="00781C7B">
              <w:rPr>
                <w:szCs w:val="20"/>
              </w:rPr>
              <w:t xml:space="preserve"> is</w:t>
            </w:r>
            <w:r w:rsidR="00B33FB0" w:rsidRPr="00781C7B">
              <w:rPr>
                <w:szCs w:val="20"/>
              </w:rPr>
              <w:t xml:space="preserve"> John Bateman and I’ll be teaching </w:t>
            </w:r>
            <w:r w:rsidR="001B1AD1" w:rsidRPr="00781C7B">
              <w:rPr>
                <w:szCs w:val="20"/>
              </w:rPr>
              <w:t xml:space="preserve">Eleventh Grade </w:t>
            </w:r>
            <w:r w:rsidR="00B33FB0" w:rsidRPr="00781C7B">
              <w:rPr>
                <w:szCs w:val="20"/>
              </w:rPr>
              <w:t>English  for Germantown Friends</w:t>
            </w:r>
            <w:r w:rsidR="001D6905" w:rsidRPr="00781C7B">
              <w:rPr>
                <w:szCs w:val="20"/>
              </w:rPr>
              <w:t xml:space="preserve"> this year</w:t>
            </w:r>
            <w:r w:rsidR="00B33FB0" w:rsidRPr="00781C7B">
              <w:rPr>
                <w:szCs w:val="20"/>
              </w:rPr>
              <w:t xml:space="preserve">! </w:t>
            </w:r>
            <w:r w:rsidR="001D6905" w:rsidRPr="00781C7B">
              <w:rPr>
                <w:szCs w:val="20"/>
              </w:rPr>
              <w:t>I</w:t>
            </w:r>
            <w:r w:rsidR="00E4319E" w:rsidRPr="00781C7B">
              <w:rPr>
                <w:szCs w:val="20"/>
              </w:rPr>
              <w:t>’m</w:t>
            </w:r>
            <w:r w:rsidR="001D6905" w:rsidRPr="00781C7B">
              <w:rPr>
                <w:szCs w:val="20"/>
              </w:rPr>
              <w:t xml:space="preserve"> very excited to get started and </w:t>
            </w:r>
            <w:r w:rsidR="00E4319E" w:rsidRPr="00781C7B">
              <w:rPr>
                <w:szCs w:val="20"/>
              </w:rPr>
              <w:t xml:space="preserve">introduce students to a fantastic line-up of classic and modern authors. </w:t>
            </w:r>
            <w:r w:rsidR="00007FE6" w:rsidRPr="00781C7B">
              <w:rPr>
                <w:szCs w:val="20"/>
              </w:rPr>
              <w:t xml:space="preserve">It promises to be an exciting and funfilled semester ahead and I look forward to meeting each one of you! If you have any questions starting out or are just looking to introduce yourself, please contact me at </w:t>
            </w:r>
            <w:hyperlink r:id="rId13" w:history="1">
              <w:r w:rsidR="00007FE6" w:rsidRPr="00C65160">
                <w:rPr>
                  <w:rStyle w:val="Hyperlink"/>
                  <w:color w:val="8FDFFF" w:themeColor="accent4" w:themeTint="40"/>
                  <w:szCs w:val="20"/>
                </w:rPr>
                <w:t>tuj18107@temple.edu</w:t>
              </w:r>
            </w:hyperlink>
            <w:r w:rsidR="00007FE6" w:rsidRPr="00781C7B">
              <w:rPr>
                <w:szCs w:val="20"/>
              </w:rPr>
              <w:t>.</w:t>
            </w:r>
          </w:p>
        </w:tc>
      </w:tr>
      <w:tr w:rsidR="00F74BE3" w14:paraId="5D40F348" w14:textId="77777777" w:rsidTr="00380ECB">
        <w:trPr>
          <w:trHeight w:val="3690"/>
        </w:trPr>
        <w:tc>
          <w:tcPr>
            <w:tcW w:w="1836" w:type="pct"/>
            <w:shd w:val="clear" w:color="auto" w:fill="auto"/>
            <w:vAlign w:val="center"/>
          </w:tcPr>
          <w:p w14:paraId="4067ADD2" w14:textId="6200E4CF" w:rsidR="00F74BE3" w:rsidRPr="00261883" w:rsidRDefault="00007FE6" w:rsidP="006E5206">
            <w:pPr>
              <w:pStyle w:val="Title"/>
              <w:rPr>
                <w:sz w:val="28"/>
                <w:szCs w:val="28"/>
              </w:rPr>
            </w:pPr>
            <w:r w:rsidRPr="00261883">
              <w:rPr>
                <w:sz w:val="28"/>
                <w:szCs w:val="28"/>
              </w:rPr>
              <w:t>“A reader lives a thousand lives before he dies, said Jojen. The man who never reads lives only one.”</w:t>
            </w:r>
          </w:p>
          <w:p w14:paraId="6484182B" w14:textId="04682C55" w:rsidR="00F74BE3" w:rsidRDefault="00007FE6" w:rsidP="00007FE6">
            <w:pPr>
              <w:pStyle w:val="CoverPageIntro"/>
              <w:numPr>
                <w:ilvl w:val="0"/>
                <w:numId w:val="15"/>
              </w:numPr>
              <w:jc w:val="center"/>
            </w:pPr>
            <w:r>
              <w:t>George R</w:t>
            </w:r>
            <w:r w:rsidR="00261883">
              <w:t>.</w:t>
            </w:r>
            <w:r>
              <w:t>R</w:t>
            </w:r>
            <w:r w:rsidR="00261883">
              <w:t>.</w:t>
            </w:r>
            <w:r>
              <w:t xml:space="preserve"> Martin</w:t>
            </w:r>
          </w:p>
          <w:p w14:paraId="3AA02361" w14:textId="3570E222" w:rsidR="00F74BE3" w:rsidRDefault="00F74BE3" w:rsidP="006E5206">
            <w:pPr>
              <w:pStyle w:val="ContinueReading"/>
              <w:jc w:val="center"/>
            </w:pPr>
          </w:p>
        </w:tc>
        <w:tc>
          <w:tcPr>
            <w:tcW w:w="1875" w:type="pct"/>
            <w:vAlign w:val="center"/>
          </w:tcPr>
          <w:p w14:paraId="2C7A2073" w14:textId="03C933F6" w:rsidR="00F74BE3" w:rsidRDefault="00261883" w:rsidP="008E6C83">
            <w:pPr>
              <w:pStyle w:val="Heading4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14:ligatures w14:val="standard"/>
              </w:rPr>
              <w:drawing>
                <wp:inline distT="0" distB="0" distL="0" distR="0" wp14:anchorId="58DB16F1" wp14:editId="22FDB7C5">
                  <wp:extent cx="4233295" cy="2329518"/>
                  <wp:effectExtent l="0" t="0" r="0" b="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s.png"/>
                          <pic:cNvPicPr/>
                        </pic:nvPicPr>
                        <pic:blipFill rotWithShape="1">
                          <a:blip r:embed="rId14"/>
                          <a:srcRect l="2373" r="-6545" b="10955"/>
                          <a:stretch/>
                        </pic:blipFill>
                        <pic:spPr bwMode="auto">
                          <a:xfrm>
                            <a:off x="0" y="0"/>
                            <a:ext cx="4351475" cy="239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pct"/>
            <w:vMerge/>
            <w:shd w:val="clear" w:color="auto" w:fill="auto"/>
          </w:tcPr>
          <w:p w14:paraId="643B97F1" w14:textId="77777777" w:rsidR="00F74BE3" w:rsidRDefault="00F74BE3" w:rsidP="00291E11">
            <w:pPr>
              <w:pStyle w:val="NormalonDarkBackground"/>
            </w:pPr>
          </w:p>
        </w:tc>
      </w:tr>
      <w:tr w:rsidR="00F74BE3" w14:paraId="6EE8C1B5" w14:textId="77777777" w:rsidTr="00380ECB">
        <w:trPr>
          <w:trHeight w:val="270"/>
        </w:trPr>
        <w:tc>
          <w:tcPr>
            <w:tcW w:w="1836" w:type="pct"/>
            <w:vMerge w:val="restart"/>
            <w:vAlign w:val="center"/>
          </w:tcPr>
          <w:p w14:paraId="1FC1FF3A" w14:textId="458660EB" w:rsidR="00F74BE3" w:rsidRPr="009B1799" w:rsidRDefault="007C586D" w:rsidP="00FB2D1E">
            <w:pPr>
              <w:spacing w:line="240" w:lineRule="auto"/>
              <w:ind w:left="-115"/>
              <w:jc w:val="left"/>
            </w:pPr>
            <w:r>
              <w:rPr>
                <w14:ligatures w14:val="standard"/>
              </w:rPr>
              <w:drawing>
                <wp:inline distT="0" distB="0" distL="0" distR="0" wp14:anchorId="4F41013F" wp14:editId="303C8F60">
                  <wp:extent cx="2636409" cy="2331590"/>
                  <wp:effectExtent l="0" t="0" r="0" b="0"/>
                  <wp:docPr id="30" name="Picture 30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andman 2.g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77" cy="236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pct"/>
            <w:vMerge w:val="restart"/>
            <w:vAlign w:val="center"/>
          </w:tcPr>
          <w:p w14:paraId="70692763" w14:textId="05D487DA" w:rsidR="00F74BE3" w:rsidRPr="00523FCE" w:rsidRDefault="00F42E2C" w:rsidP="00FB2D1E">
            <w:pPr>
              <w:pStyle w:val="Title"/>
              <w:rPr>
                <w:rFonts w:ascii="Bradley Hand ITC" w:hAnsi="Bradley Hand ITC"/>
                <w:szCs w:val="40"/>
                <w:u w:val="single"/>
              </w:rPr>
            </w:pPr>
            <w:r w:rsidRPr="00523FCE">
              <w:rPr>
                <w:rFonts w:ascii="Bradley Hand ITC" w:hAnsi="Bradley Hand ITC"/>
                <w:szCs w:val="40"/>
                <w:u w:val="single"/>
              </w:rPr>
              <w:t>Graphic novels</w:t>
            </w:r>
          </w:p>
          <w:p w14:paraId="0D190092" w14:textId="5889892B" w:rsidR="00F74BE3" w:rsidRDefault="00F42E2C" w:rsidP="00FB2D1E">
            <w:pPr>
              <w:pStyle w:val="CoverPageIntro"/>
            </w:pPr>
            <w:r>
              <w:t xml:space="preserve">Love comic books? Batman? Spiderman? </w:t>
            </w:r>
            <w:r w:rsidR="00A46A29">
              <w:t>w</w:t>
            </w:r>
            <w:r>
              <w:t>e’ll be reading both of th</w:t>
            </w:r>
            <w:r w:rsidR="00A46A29">
              <w:t>ose</w:t>
            </w:r>
            <w:r>
              <w:t xml:space="preserve"> and many others! Get ready for our graphic novel track later in the semester to learn how some authors are taking to a new medium to sho</w:t>
            </w:r>
            <w:r w:rsidR="00A46A29">
              <w:t>w</w:t>
            </w:r>
            <w:r>
              <w:t>case their work.</w:t>
            </w:r>
          </w:p>
          <w:p w14:paraId="1337A168" w14:textId="31297036" w:rsidR="00F74BE3" w:rsidRPr="00C7436A" w:rsidRDefault="00F74BE3" w:rsidP="00F42E2C">
            <w:pPr>
              <w:pStyle w:val="ContinueReading"/>
              <w:jc w:val="center"/>
            </w:pPr>
          </w:p>
        </w:tc>
        <w:tc>
          <w:tcPr>
            <w:tcW w:w="1289" w:type="pct"/>
            <w:vMerge/>
            <w:shd w:val="clear" w:color="auto" w:fill="auto"/>
          </w:tcPr>
          <w:p w14:paraId="5837C761" w14:textId="77777777" w:rsidR="00F74BE3" w:rsidRDefault="00F74BE3" w:rsidP="00291E11">
            <w:pPr>
              <w:pStyle w:val="NormalonDarkBackground"/>
            </w:pPr>
          </w:p>
        </w:tc>
      </w:tr>
      <w:tr w:rsidR="00B222EE" w14:paraId="3F73C393" w14:textId="77777777" w:rsidTr="00B222EE">
        <w:trPr>
          <w:trHeight w:val="3285"/>
        </w:trPr>
        <w:tc>
          <w:tcPr>
            <w:tcW w:w="1836" w:type="pct"/>
            <w:vMerge/>
          </w:tcPr>
          <w:p w14:paraId="725C250D" w14:textId="77777777" w:rsidR="00B222EE" w:rsidRPr="009B1799" w:rsidRDefault="00B222EE" w:rsidP="00291E11"/>
        </w:tc>
        <w:tc>
          <w:tcPr>
            <w:tcW w:w="1875" w:type="pct"/>
            <w:vMerge/>
          </w:tcPr>
          <w:p w14:paraId="54065DEE" w14:textId="77777777" w:rsidR="00B222EE" w:rsidRPr="00C7436A" w:rsidRDefault="00B222EE" w:rsidP="00291E11">
            <w:pPr>
              <w:pStyle w:val="Heading4"/>
              <w:rPr>
                <w:color w:val="FFFFFF" w:themeColor="background1"/>
              </w:rPr>
            </w:pPr>
          </w:p>
        </w:tc>
        <w:tc>
          <w:tcPr>
            <w:tcW w:w="1289" w:type="pct"/>
            <w:vMerge w:val="restart"/>
            <w:vAlign w:val="center"/>
          </w:tcPr>
          <w:p w14:paraId="3CDB1176" w14:textId="4772CE17" w:rsidR="00A97C4F" w:rsidRDefault="00A97C4F" w:rsidP="008E6C83">
            <w:pPr>
              <w:pStyle w:val="NormalonDarkBackground"/>
              <w:ind w:left="-72"/>
              <w:jc w:val="center"/>
            </w:pPr>
          </w:p>
          <w:p w14:paraId="1329BDC2" w14:textId="4D0B596F" w:rsidR="00B222EE" w:rsidRDefault="00A97C4F" w:rsidP="008E6C83">
            <w:pPr>
              <w:pStyle w:val="NormalonDarkBackground"/>
              <w:ind w:left="-72"/>
              <w:jc w:val="center"/>
            </w:pPr>
            <w:r>
              <w:rPr>
                <w14:ligatures w14:val="standard"/>
              </w:rPr>
              <w:drawing>
                <wp:anchor distT="0" distB="0" distL="114300" distR="114300" simplePos="0" relativeHeight="251660288" behindDoc="1" locked="0" layoutInCell="1" allowOverlap="1" wp14:anchorId="3AD3D858" wp14:editId="24E183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-1222375</wp:posOffset>
                  </wp:positionV>
                  <wp:extent cx="1970405" cy="2955290"/>
                  <wp:effectExtent l="0" t="0" r="0" b="6350"/>
                  <wp:wrapNone/>
                  <wp:docPr id="51" name="Picture 51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John Bateman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6AF73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3B120671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081D7356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27850720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015EC80D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600418DF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2EB322EA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5CA47D75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69EAABF2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496914C3" w14:textId="77777777" w:rsidR="00F516CB" w:rsidRDefault="00F516CB" w:rsidP="008E6C83">
            <w:pPr>
              <w:pStyle w:val="NormalonDarkBackground"/>
              <w:ind w:left="-72"/>
              <w:jc w:val="center"/>
            </w:pPr>
          </w:p>
          <w:p w14:paraId="556631DA" w14:textId="77777777" w:rsidR="00F516CB" w:rsidRDefault="00F516CB" w:rsidP="008E6C83">
            <w:pPr>
              <w:pStyle w:val="NormalonDarkBackground"/>
              <w:ind w:left="-72"/>
              <w:jc w:val="center"/>
              <w:rPr>
                <w:rFonts w:ascii="Old typewriter" w:hAnsi="Old typewriter"/>
                <w:color w:val="auto"/>
              </w:rPr>
            </w:pPr>
            <w:r>
              <w:rPr>
                <w:rFonts w:ascii="Old typewriter" w:hAnsi="Old typewriter"/>
                <w:color w:val="auto"/>
              </w:rPr>
              <w:t xml:space="preserve">" Teaching is like having a secret you can’t to share. For me, that means books.” </w:t>
            </w:r>
          </w:p>
          <w:p w14:paraId="4A4BFA1D" w14:textId="77777777" w:rsidR="00F516CB" w:rsidRDefault="00F516CB" w:rsidP="008E6C83">
            <w:pPr>
              <w:pStyle w:val="NormalonDarkBackground"/>
              <w:ind w:left="-72"/>
              <w:jc w:val="center"/>
              <w:rPr>
                <w:rFonts w:ascii="Old typewriter" w:hAnsi="Old typewriter"/>
                <w:color w:val="auto"/>
              </w:rPr>
            </w:pPr>
          </w:p>
          <w:p w14:paraId="134E5732" w14:textId="692B2070" w:rsidR="00F516CB" w:rsidRPr="00F516CB" w:rsidRDefault="00F516CB" w:rsidP="00F516CB">
            <w:pPr>
              <w:pStyle w:val="NormalonDarkBackground"/>
              <w:numPr>
                <w:ilvl w:val="0"/>
                <w:numId w:val="15"/>
              </w:numPr>
              <w:jc w:val="center"/>
              <w:rPr>
                <w:rFonts w:ascii="Old typewriter" w:hAnsi="Old typewriter"/>
                <w:color w:val="auto"/>
              </w:rPr>
            </w:pPr>
            <w:r>
              <w:rPr>
                <w:rFonts w:ascii="Old typewriter" w:hAnsi="Old typewriter"/>
                <w:color w:val="auto"/>
              </w:rPr>
              <w:t>John Bateman (Educator)</w:t>
            </w:r>
          </w:p>
        </w:tc>
      </w:tr>
      <w:tr w:rsidR="00B222EE" w14:paraId="48CC7192" w14:textId="77777777" w:rsidTr="008E6C83">
        <w:trPr>
          <w:trHeight w:val="3960"/>
        </w:trPr>
        <w:tc>
          <w:tcPr>
            <w:tcW w:w="1836" w:type="pct"/>
            <w:vAlign w:val="center"/>
          </w:tcPr>
          <w:p w14:paraId="5722B0E6" w14:textId="534F4E54" w:rsidR="00B222EE" w:rsidRPr="00523FCE" w:rsidRDefault="00A46A29" w:rsidP="006E5206">
            <w:pPr>
              <w:pStyle w:val="Title"/>
              <w:rPr>
                <w:i/>
                <w:iCs/>
                <w:u w:val="single"/>
              </w:rPr>
            </w:pPr>
            <w:r w:rsidRPr="00523FCE">
              <w:rPr>
                <w:i/>
                <w:iCs/>
                <w:u w:val="single"/>
              </w:rPr>
              <w:t>Are Thou a Vill</w:t>
            </w:r>
            <w:r w:rsidR="00E16249" w:rsidRPr="00523FCE">
              <w:rPr>
                <w:i/>
                <w:iCs/>
                <w:u w:val="single"/>
              </w:rPr>
              <w:t>ai</w:t>
            </w:r>
            <w:r w:rsidRPr="00523FCE">
              <w:rPr>
                <w:i/>
                <w:iCs/>
                <w:u w:val="single"/>
              </w:rPr>
              <w:t xml:space="preserve">n? </w:t>
            </w:r>
          </w:p>
          <w:p w14:paraId="68E940DE" w14:textId="39D7454B" w:rsidR="00B222EE" w:rsidRDefault="00A46A29" w:rsidP="006E5206">
            <w:pPr>
              <w:pStyle w:val="CoverPageIntro"/>
              <w:jc w:val="center"/>
            </w:pPr>
            <w:r>
              <w:t xml:space="preserve">Explore the darkside of literature with our </w:t>
            </w:r>
            <w:r w:rsidR="00E16249">
              <w:t xml:space="preserve">villains track. Examine Iago, Satan, </w:t>
            </w:r>
            <w:r w:rsidR="0077232E">
              <w:t>Baron Harkonnan</w:t>
            </w:r>
            <w:r w:rsidR="000700F2">
              <w:t>, and many others in this in</w:t>
            </w:r>
            <w:r w:rsidR="0037018A">
              <w:t>-</w:t>
            </w:r>
            <w:r w:rsidR="000700F2">
              <w:t xml:space="preserve">depth look into the nature of what makes someone “evil”.  </w:t>
            </w:r>
          </w:p>
          <w:p w14:paraId="576A7244" w14:textId="0776DF92" w:rsidR="00B222EE" w:rsidRPr="009B1799" w:rsidRDefault="00B222EE" w:rsidP="006E5206">
            <w:pPr>
              <w:pStyle w:val="ContinueReading"/>
              <w:jc w:val="center"/>
            </w:pPr>
          </w:p>
        </w:tc>
        <w:tc>
          <w:tcPr>
            <w:tcW w:w="1875" w:type="pct"/>
            <w:vAlign w:val="bottom"/>
          </w:tcPr>
          <w:p w14:paraId="29AE90F1" w14:textId="7ECAE97E" w:rsidR="00B222EE" w:rsidRPr="00C7436A" w:rsidRDefault="00C06A4B" w:rsidP="008E6C83">
            <w:pPr>
              <w:pStyle w:val="Heading4"/>
              <w:spacing w:before="0"/>
              <w:ind w:left="-72"/>
              <w:jc w:val="left"/>
            </w:pPr>
            <w:r>
              <w:rPr>
                <w14:ligatures w14:val="standard"/>
              </w:rPr>
              <w:drawing>
                <wp:inline distT="0" distB="0" distL="0" distR="0" wp14:anchorId="496C8A59" wp14:editId="51535F77">
                  <wp:extent cx="2649960" cy="2342515"/>
                  <wp:effectExtent l="0" t="0" r="0" b="635"/>
                  <wp:docPr id="39" name="Picture 39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g Brother 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224" cy="236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pct"/>
            <w:vMerge/>
          </w:tcPr>
          <w:p w14:paraId="28FB3928" w14:textId="77777777" w:rsidR="00B222EE" w:rsidRDefault="00B222EE" w:rsidP="00291E11">
            <w:pPr>
              <w:pStyle w:val="NormalonDarkBackground"/>
            </w:pPr>
          </w:p>
        </w:tc>
      </w:tr>
    </w:tbl>
    <w:p w14:paraId="07A43A08" w14:textId="77777777" w:rsidR="0051286B" w:rsidRPr="00FB2D1E" w:rsidRDefault="0051286B" w:rsidP="0051286B">
      <w:pPr>
        <w:spacing w:line="240" w:lineRule="auto"/>
        <w:rPr>
          <w:sz w:val="2"/>
        </w:rPr>
        <w:sectPr w:rsidR="0051286B" w:rsidRPr="00FB2D1E" w:rsidSect="00380ECB">
          <w:headerReference w:type="first" r:id="rId18"/>
          <w:footerReference w:type="first" r:id="rId19"/>
          <w:pgSz w:w="12240" w:h="15840" w:code="1"/>
          <w:pgMar w:top="720" w:right="720" w:bottom="432" w:left="720" w:header="144" w:footer="144" w:gutter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XSpec="center" w:tblpY="263"/>
        <w:tblW w:w="1177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, page 2"/>
      </w:tblPr>
      <w:tblGrid>
        <w:gridCol w:w="7200"/>
        <w:gridCol w:w="4320"/>
        <w:gridCol w:w="250"/>
      </w:tblGrid>
      <w:tr w:rsidR="00B222EE" w14:paraId="43EBA3AA" w14:textId="77777777" w:rsidTr="005E3EB7">
        <w:trPr>
          <w:trHeight w:val="3230"/>
        </w:trPr>
        <w:tc>
          <w:tcPr>
            <w:tcW w:w="11520" w:type="dxa"/>
            <w:gridSpan w:val="2"/>
            <w:shd w:val="clear" w:color="auto" w:fill="92E1FF" w:themeFill="accent1" w:themeFillTint="66"/>
          </w:tcPr>
          <w:p w14:paraId="4252FB3B" w14:textId="215DAC3A" w:rsidR="00B222EE" w:rsidRPr="00A934E0" w:rsidRDefault="005E3EB7" w:rsidP="001B1AD1">
            <w:pPr>
              <w:rPr>
                <w:rFonts w:eastAsiaTheme="minorHAnsi"/>
                <w:color w:val="00AEEF" w:themeColor="accent1"/>
                <w:lang w:eastAsia="ja-JP"/>
              </w:rPr>
            </w:pPr>
            <w:r w:rsidRPr="00A934E0">
              <w:rPr>
                <w:rFonts w:eastAsiaTheme="minorHAnsi"/>
                <w:color w:val="00AEEF" w:themeColor="accent1"/>
                <w:lang w:eastAsia="ja-JP"/>
                <w14:ligatures w14:val="standar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73E14A" wp14:editId="3AB67727">
                      <wp:simplePos x="0" y="0"/>
                      <wp:positionH relativeFrom="column">
                        <wp:posOffset>2139315</wp:posOffset>
                      </wp:positionH>
                      <wp:positionV relativeFrom="page">
                        <wp:posOffset>443230</wp:posOffset>
                      </wp:positionV>
                      <wp:extent cx="3315335" cy="914400"/>
                      <wp:effectExtent l="0" t="0" r="18415" b="190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33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08651A" w14:textId="0661C2D2" w:rsidR="00B64CC5" w:rsidRPr="00B64CC5" w:rsidRDefault="00B64CC5" w:rsidP="00B64CC5">
                                  <w:pPr>
                                    <w:jc w:val="center"/>
                                    <w:rPr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64CC5">
                                    <w:rPr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Education is the most powerful weapon which you can use to change the world.</w:t>
                                  </w:r>
                                </w:p>
                                <w:p w14:paraId="6D2984E4" w14:textId="480D21CA" w:rsidR="00B64CC5" w:rsidRPr="00B64CC5" w:rsidRDefault="00B64CC5" w:rsidP="00B64CC5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jc w:val="right"/>
                                    <w:rPr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64CC5">
                                    <w:rPr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Nelson Mandela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3E14A" id="Text Box 56" o:spid="_x0000_s1027" type="#_x0000_t202" style="position:absolute;left:0;text-align:left;margin-left:168.45pt;margin-top:34.9pt;width:261.05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" fillcolor="white [3201]" strokeweight=".5pt">
                      <v:textbox>
                        <w:txbxContent>
                          <w:p w14:paraId="6108651A" w14:textId="0661C2D2" w:rsidR="00B64CC5" w:rsidRPr="00B64CC5" w:rsidRDefault="00B64CC5" w:rsidP="00B64CC5">
                            <w:pPr>
                              <w:jc w:val="center"/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4CC5"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Education is the most powerful weapon which you can use to change the world.</w:t>
                            </w:r>
                          </w:p>
                          <w:p w14:paraId="6D2984E4" w14:textId="480D21CA" w:rsidR="00B64CC5" w:rsidRPr="00B64CC5" w:rsidRDefault="00B64CC5" w:rsidP="00B64C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right"/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4CC5"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Nelson Mandela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50" w:type="dxa"/>
          </w:tcPr>
          <w:p w14:paraId="047CD45D" w14:textId="77777777" w:rsidR="00B222EE" w:rsidRDefault="00B222EE" w:rsidP="001B1AD1">
            <w:pPr>
              <w:rPr>
                <w:rFonts w:eastAsiaTheme="minorHAnsi"/>
                <w:lang w:eastAsia="ja-JP"/>
              </w:rPr>
            </w:pPr>
          </w:p>
        </w:tc>
      </w:tr>
      <w:tr w:rsidR="00A34BEF" w14:paraId="77BB6FAF" w14:textId="77777777" w:rsidTr="005E3EB7">
        <w:trPr>
          <w:trHeight w:val="1880"/>
        </w:trPr>
        <w:sdt>
          <w:sdtPr>
            <w:id w:val="1471934552"/>
            <w:placeholder>
              <w:docPart w:val="96EF6D4C2CD04D7CBA6BEC91F9DD3B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0" w:type="dxa"/>
                <w:shd w:val="clear" w:color="auto" w:fill="92E1FF" w:themeFill="accent1" w:themeFillTint="66"/>
                <w:vAlign w:val="center"/>
              </w:tcPr>
              <w:p w14:paraId="41F28D38" w14:textId="77777777" w:rsidR="00A34BEF" w:rsidRPr="005E3EB7" w:rsidRDefault="00A34BEF" w:rsidP="001B1AD1">
                <w:pPr>
                  <w:pStyle w:val="CreativeHeading"/>
                </w:pPr>
                <w:r w:rsidRPr="001C6959">
                  <w:rPr>
                    <w:rFonts w:ascii="Ink Free" w:hAnsi="Ink Free"/>
                    <w:u w:val="single"/>
                  </w:rPr>
                  <w:t>CREATIVE</w:t>
                </w:r>
              </w:p>
            </w:tc>
          </w:sdtContent>
        </w:sdt>
        <w:tc>
          <w:tcPr>
            <w:tcW w:w="4320" w:type="dxa"/>
            <w:shd w:val="clear" w:color="auto" w:fill="92E1FF" w:themeFill="accent1" w:themeFillTint="66"/>
          </w:tcPr>
          <w:p w14:paraId="11207CBB" w14:textId="1CD25333" w:rsidR="00A34BEF" w:rsidRPr="005E3EB7" w:rsidRDefault="00E87AB7" w:rsidP="001B1AD1">
            <w:pPr>
              <w:rPr>
                <w:rFonts w:eastAsiaTheme="minorHAnsi"/>
                <w:color w:val="FFFFFF" w:themeColor="background1"/>
                <w:lang w:eastAsia="ja-JP"/>
              </w:rPr>
            </w:pPr>
            <w:r>
              <w:rPr>
                <w:rFonts w:eastAsiaTheme="minorHAnsi"/>
                <w:color w:val="FFFFFF" w:themeColor="background1"/>
                <w:lang w:eastAsia="ja-JP"/>
                <w14:ligatures w14:val="standard"/>
              </w:rPr>
              <w:drawing>
                <wp:inline distT="0" distB="0" distL="0" distR="0" wp14:anchorId="4BCE7EB4" wp14:editId="5F734574">
                  <wp:extent cx="2597150" cy="1066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</w:tcPr>
          <w:p w14:paraId="265DCE2E" w14:textId="77777777" w:rsidR="00A34BEF" w:rsidRDefault="00A34BEF" w:rsidP="001B1AD1">
            <w:pPr>
              <w:rPr>
                <w:rFonts w:eastAsiaTheme="minorHAnsi"/>
                <w:lang w:eastAsia="ja-JP"/>
              </w:rPr>
            </w:pPr>
          </w:p>
        </w:tc>
      </w:tr>
      <w:tr w:rsidR="00B222EE" w14:paraId="6E77E668" w14:textId="77777777" w:rsidTr="005E3EB7">
        <w:trPr>
          <w:trHeight w:val="1365"/>
        </w:trPr>
        <w:tc>
          <w:tcPr>
            <w:tcW w:w="11520" w:type="dxa"/>
            <w:gridSpan w:val="2"/>
            <w:shd w:val="clear" w:color="auto" w:fill="92E1FF" w:themeFill="accent1" w:themeFillTint="66"/>
            <w:vAlign w:val="center"/>
          </w:tcPr>
          <w:p w14:paraId="6CB87685" w14:textId="16FCE28D" w:rsidR="00B222EE" w:rsidRPr="001C6959" w:rsidRDefault="003E7DCB" w:rsidP="001B1AD1">
            <w:pPr>
              <w:pStyle w:val="Heading1"/>
              <w:rPr>
                <w:u w:val="single"/>
              </w:rPr>
            </w:pPr>
            <w:r w:rsidRPr="001C6959">
              <w:rPr>
                <w:u w:val="single"/>
              </w:rPr>
              <w:t>WRITING COURSES</w:t>
            </w:r>
          </w:p>
        </w:tc>
        <w:tc>
          <w:tcPr>
            <w:tcW w:w="250" w:type="dxa"/>
          </w:tcPr>
          <w:p w14:paraId="7BA7C685" w14:textId="77777777" w:rsidR="00B222EE" w:rsidRDefault="00B222EE" w:rsidP="001B1AD1">
            <w:pPr>
              <w:pStyle w:val="Heading1"/>
              <w:spacing w:before="0"/>
            </w:pPr>
          </w:p>
        </w:tc>
      </w:tr>
      <w:tr w:rsidR="00A34BEF" w14:paraId="318AA115" w14:textId="77777777" w:rsidTr="001B1AD1">
        <w:trPr>
          <w:trHeight w:val="315"/>
        </w:trPr>
        <w:tc>
          <w:tcPr>
            <w:tcW w:w="7200" w:type="dxa"/>
          </w:tcPr>
          <w:p w14:paraId="08CF1AFF" w14:textId="77777777" w:rsidR="00A34BEF" w:rsidRDefault="00A34BEF" w:rsidP="001B1AD1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4320" w:type="dxa"/>
          </w:tcPr>
          <w:p w14:paraId="0C4B5BD1" w14:textId="77777777" w:rsidR="00A34BEF" w:rsidRDefault="00A34BEF" w:rsidP="001B1AD1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250" w:type="dxa"/>
          </w:tcPr>
          <w:p w14:paraId="420E16B9" w14:textId="77777777" w:rsidR="00A34BEF" w:rsidRDefault="00A34BEF" w:rsidP="001B1AD1">
            <w:pPr>
              <w:rPr>
                <w:rFonts w:eastAsiaTheme="minorHAnsi"/>
                <w:lang w:eastAsia="ja-JP"/>
              </w:rPr>
            </w:pPr>
          </w:p>
        </w:tc>
      </w:tr>
      <w:tr w:rsidR="00A34BEF" w14:paraId="24C49676" w14:textId="77777777" w:rsidTr="001B1AD1">
        <w:trPr>
          <w:trHeight w:val="3681"/>
        </w:trPr>
        <w:tc>
          <w:tcPr>
            <w:tcW w:w="7200" w:type="dxa"/>
            <w:vMerge w:val="restart"/>
          </w:tcPr>
          <w:p w14:paraId="2FFDBD02" w14:textId="77777777" w:rsidR="00AC03A2" w:rsidRPr="001C6959" w:rsidRDefault="003E7DCB" w:rsidP="001B1AD1">
            <w:pPr>
              <w:rPr>
                <w:rFonts w:eastAsiaTheme="minorHAnsi"/>
                <w:sz w:val="19"/>
                <w:szCs w:val="19"/>
              </w:rPr>
            </w:pPr>
            <w:r w:rsidRPr="001C6959">
              <w:rPr>
                <w:rFonts w:eastAsiaTheme="minorHAnsi"/>
                <w:sz w:val="19"/>
                <w:szCs w:val="19"/>
              </w:rPr>
              <w:t xml:space="preserve">Take </w:t>
            </w:r>
            <w:r w:rsidR="007E044F" w:rsidRPr="001C6959">
              <w:rPr>
                <w:rFonts w:eastAsiaTheme="minorHAnsi"/>
                <w:sz w:val="19"/>
                <w:szCs w:val="19"/>
              </w:rPr>
              <w:t>the</w:t>
            </w:r>
            <w:r w:rsidRPr="001C6959">
              <w:rPr>
                <w:rFonts w:eastAsiaTheme="minorHAnsi"/>
                <w:sz w:val="19"/>
                <w:szCs w:val="19"/>
              </w:rPr>
              <w:t xml:space="preserve"> first steps into a world of your own creation! We’ll be placing a particular focus this year on creative writing </w:t>
            </w:r>
            <w:r w:rsidR="007E044F" w:rsidRPr="001C6959">
              <w:rPr>
                <w:rFonts w:eastAsiaTheme="minorHAnsi"/>
                <w:sz w:val="19"/>
                <w:szCs w:val="19"/>
              </w:rPr>
              <w:t xml:space="preserve">in conjunction with our book tracks to learn what great writing looks like. It takes good readers to be good writers. </w:t>
            </w:r>
            <w:r w:rsidRPr="001C6959">
              <w:rPr>
                <w:rFonts w:eastAsiaTheme="minorHAnsi"/>
                <w:sz w:val="19"/>
                <w:szCs w:val="19"/>
              </w:rPr>
              <w:t xml:space="preserve"> </w:t>
            </w:r>
            <w:r w:rsidR="007E044F" w:rsidRPr="001C6959">
              <w:rPr>
                <w:rFonts w:eastAsiaTheme="minorHAnsi"/>
                <w:sz w:val="19"/>
                <w:szCs w:val="19"/>
              </w:rPr>
              <w:t>With each section of our course</w:t>
            </w:r>
            <w:r w:rsidR="00EB45BB" w:rsidRPr="001C6959">
              <w:rPr>
                <w:rFonts w:eastAsiaTheme="minorHAnsi"/>
                <w:sz w:val="19"/>
                <w:szCs w:val="19"/>
              </w:rPr>
              <w:t>,</w:t>
            </w:r>
            <w:r w:rsidR="007E044F" w:rsidRPr="001C6959">
              <w:rPr>
                <w:rFonts w:eastAsiaTheme="minorHAnsi"/>
                <w:sz w:val="19"/>
                <w:szCs w:val="19"/>
              </w:rPr>
              <w:t xml:space="preserve"> students will be writing thematically along with our authors</w:t>
            </w:r>
            <w:r w:rsidR="00EB45BB" w:rsidRPr="001C6959">
              <w:rPr>
                <w:rFonts w:eastAsiaTheme="minorHAnsi"/>
                <w:sz w:val="19"/>
                <w:szCs w:val="19"/>
              </w:rPr>
              <w:t xml:space="preserve"> to</w:t>
            </w:r>
            <w:r w:rsidR="007E044F" w:rsidRPr="001C6959">
              <w:rPr>
                <w:rFonts w:eastAsiaTheme="minorHAnsi"/>
                <w:sz w:val="19"/>
                <w:szCs w:val="19"/>
              </w:rPr>
              <w:t xml:space="preserve"> produc</w:t>
            </w:r>
            <w:r w:rsidR="00EB45BB" w:rsidRPr="001C6959">
              <w:rPr>
                <w:rFonts w:eastAsiaTheme="minorHAnsi"/>
                <w:sz w:val="19"/>
                <w:szCs w:val="19"/>
              </w:rPr>
              <w:t>e</w:t>
            </w:r>
            <w:r w:rsidR="007E044F" w:rsidRPr="001C6959">
              <w:rPr>
                <w:rFonts w:eastAsiaTheme="minorHAnsi"/>
                <w:sz w:val="19"/>
                <w:szCs w:val="19"/>
              </w:rPr>
              <w:t xml:space="preserve"> their own work and explor</w:t>
            </w:r>
            <w:r w:rsidR="00EB45BB" w:rsidRPr="001C6959">
              <w:rPr>
                <w:rFonts w:eastAsiaTheme="minorHAnsi"/>
                <w:sz w:val="19"/>
                <w:szCs w:val="19"/>
              </w:rPr>
              <w:t>e</w:t>
            </w:r>
            <w:r w:rsidR="007E044F" w:rsidRPr="001C6959">
              <w:rPr>
                <w:rFonts w:eastAsiaTheme="minorHAnsi"/>
                <w:sz w:val="19"/>
                <w:szCs w:val="19"/>
              </w:rPr>
              <w:t xml:space="preserve"> their literary voice.</w:t>
            </w:r>
            <w:r w:rsidR="00EB45BB" w:rsidRPr="001C6959">
              <w:rPr>
                <w:rFonts w:eastAsiaTheme="minorHAnsi"/>
                <w:sz w:val="19"/>
                <w:szCs w:val="19"/>
              </w:rPr>
              <w:t xml:space="preserve"> </w:t>
            </w:r>
            <w:r w:rsidR="007E044F" w:rsidRPr="001C6959">
              <w:rPr>
                <w:rFonts w:eastAsiaTheme="minorHAnsi"/>
                <w:sz w:val="19"/>
                <w:szCs w:val="19"/>
              </w:rPr>
              <w:t xml:space="preserve"> </w:t>
            </w:r>
            <w:r w:rsidR="00EB45BB" w:rsidRPr="001C6959">
              <w:rPr>
                <w:rFonts w:eastAsiaTheme="minorHAnsi"/>
                <w:sz w:val="19"/>
                <w:szCs w:val="19"/>
              </w:rPr>
              <w:t>Much of this will take place with short stories, poetry, and journaling over the course of the year.</w:t>
            </w:r>
            <w:r w:rsidR="009222FC" w:rsidRPr="001C6959">
              <w:rPr>
                <w:rFonts w:eastAsiaTheme="minorHAnsi"/>
                <w:sz w:val="19"/>
                <w:szCs w:val="19"/>
              </w:rPr>
              <w:t xml:space="preserve"> Towards the end of each semester, we will pick our best works to submit to various contests and publishing companies for feedback</w:t>
            </w:r>
            <w:r w:rsidR="00AC03A2" w:rsidRPr="001C6959">
              <w:rPr>
                <w:rFonts w:eastAsiaTheme="minorHAnsi"/>
                <w:sz w:val="19"/>
                <w:szCs w:val="19"/>
              </w:rPr>
              <w:t>. For parents and students who want to prepare or learn more about some of the opp</w:t>
            </w:r>
            <w:r w:rsidR="00523FCE" w:rsidRPr="001C6959">
              <w:rPr>
                <w:rFonts w:eastAsiaTheme="minorHAnsi"/>
                <w:sz w:val="19"/>
                <w:szCs w:val="19"/>
              </w:rPr>
              <w:t>o</w:t>
            </w:r>
            <w:r w:rsidR="00AC03A2" w:rsidRPr="001C6959">
              <w:rPr>
                <w:rFonts w:eastAsiaTheme="minorHAnsi"/>
                <w:sz w:val="19"/>
                <w:szCs w:val="19"/>
              </w:rPr>
              <w:t xml:space="preserve">rtunities available visit the following websites for more information: </w:t>
            </w:r>
          </w:p>
          <w:p w14:paraId="65B7BD38" w14:textId="6843CAC1" w:rsidR="00AC03A2" w:rsidRPr="001C6959" w:rsidRDefault="00383309" w:rsidP="001B1AD1">
            <w:pPr>
              <w:pStyle w:val="ListParagraph"/>
              <w:numPr>
                <w:ilvl w:val="0"/>
                <w:numId w:val="16"/>
              </w:numPr>
              <w:rPr>
                <w:rFonts w:eastAsiaTheme="minorHAnsi"/>
                <w:sz w:val="19"/>
                <w:szCs w:val="19"/>
              </w:rPr>
            </w:pPr>
            <w:r w:rsidRPr="001C6959">
              <w:rPr>
                <w:rFonts w:eastAsiaTheme="minorHAnsi"/>
                <w:sz w:val="19"/>
                <w:szCs w:val="19"/>
              </w:rPr>
              <w:t xml:space="preserve">Scholastic Art and Writing Awards: </w:t>
            </w:r>
            <w:hyperlink r:id="rId22" w:history="1">
              <w:r w:rsidRPr="001C6959">
                <w:rPr>
                  <w:rStyle w:val="Hyperlink"/>
                  <w:rFonts w:eastAsiaTheme="minorHAnsi"/>
                  <w:sz w:val="19"/>
                  <w:szCs w:val="19"/>
                </w:rPr>
                <w:t>https://www.artandwriting.org/what-we-do/the-awards/categories</w:t>
              </w:r>
            </w:hyperlink>
          </w:p>
          <w:p w14:paraId="4D14F1FB" w14:textId="5CADA695" w:rsidR="00383309" w:rsidRPr="001C6959" w:rsidRDefault="00383309" w:rsidP="001B1AD1">
            <w:pPr>
              <w:pStyle w:val="ListParagraph"/>
              <w:numPr>
                <w:ilvl w:val="0"/>
                <w:numId w:val="16"/>
              </w:numPr>
              <w:rPr>
                <w:rFonts w:eastAsiaTheme="minorHAnsi"/>
                <w:sz w:val="19"/>
                <w:szCs w:val="19"/>
              </w:rPr>
            </w:pPr>
            <w:r w:rsidRPr="001C6959">
              <w:rPr>
                <w:rFonts w:eastAsiaTheme="minorHAnsi"/>
                <w:sz w:val="19"/>
                <w:szCs w:val="19"/>
              </w:rPr>
              <w:t xml:space="preserve">Ocean Awareness Contest: </w:t>
            </w:r>
            <w:hyperlink r:id="rId23" w:history="1">
              <w:r w:rsidRPr="001C6959">
                <w:rPr>
                  <w:rStyle w:val="Hyperlink"/>
                  <w:rFonts w:eastAsiaTheme="minorHAnsi"/>
                  <w:sz w:val="19"/>
                  <w:szCs w:val="19"/>
                </w:rPr>
                <w:t>https://bowseat.org/programs/ocean-awareness-contest/</w:t>
              </w:r>
            </w:hyperlink>
          </w:p>
          <w:p w14:paraId="1D3C9B2D" w14:textId="162C9C2C" w:rsidR="00383309" w:rsidRPr="001C6959" w:rsidRDefault="00383309" w:rsidP="001B1AD1">
            <w:pPr>
              <w:pStyle w:val="ListParagraph"/>
              <w:numPr>
                <w:ilvl w:val="0"/>
                <w:numId w:val="16"/>
              </w:numPr>
              <w:rPr>
                <w:rFonts w:eastAsiaTheme="minorHAnsi"/>
                <w:sz w:val="19"/>
                <w:szCs w:val="19"/>
              </w:rPr>
            </w:pPr>
            <w:r w:rsidRPr="001C6959">
              <w:rPr>
                <w:rFonts w:eastAsiaTheme="minorHAnsi"/>
                <w:sz w:val="19"/>
                <w:szCs w:val="19"/>
              </w:rPr>
              <w:t xml:space="preserve">John F. Kennedy Profile in Courage Contest: </w:t>
            </w:r>
            <w:hyperlink r:id="rId24" w:history="1">
              <w:r w:rsidRPr="001C6959">
                <w:rPr>
                  <w:rStyle w:val="Hyperlink"/>
                  <w:rFonts w:eastAsiaTheme="minorHAnsi"/>
                  <w:sz w:val="19"/>
                  <w:szCs w:val="19"/>
                </w:rPr>
                <w:t>https://www.jfklibrary.org/learn/education/profile-in-courage-essay-contest/eligibility-and-requirements</w:t>
              </w:r>
            </w:hyperlink>
          </w:p>
          <w:p w14:paraId="2E526F5B" w14:textId="27577335" w:rsidR="00D54123" w:rsidRPr="001C6959" w:rsidRDefault="00383309" w:rsidP="00A934E0">
            <w:pPr>
              <w:pStyle w:val="ListParagraph"/>
              <w:numPr>
                <w:ilvl w:val="0"/>
                <w:numId w:val="16"/>
              </w:numPr>
              <w:rPr>
                <w:rFonts w:eastAsiaTheme="minorHAnsi"/>
                <w:sz w:val="19"/>
                <w:szCs w:val="19"/>
              </w:rPr>
            </w:pPr>
            <w:r w:rsidRPr="001C6959">
              <w:rPr>
                <w:rFonts w:eastAsiaTheme="minorHAnsi"/>
                <w:sz w:val="19"/>
                <w:szCs w:val="19"/>
              </w:rPr>
              <w:t xml:space="preserve">YoungArts Competition: </w:t>
            </w:r>
            <w:hyperlink r:id="rId25" w:history="1">
              <w:r w:rsidRPr="001C6959">
                <w:rPr>
                  <w:rStyle w:val="Hyperlink"/>
                  <w:rFonts w:eastAsiaTheme="minorHAnsi"/>
                  <w:sz w:val="19"/>
                  <w:szCs w:val="19"/>
                </w:rPr>
                <w:t>http://youngarts.org/co</w:t>
              </w:r>
              <w:r w:rsidRPr="001C6959">
                <w:rPr>
                  <w:rStyle w:val="Hyperlink"/>
                  <w:rFonts w:eastAsiaTheme="minorHAnsi"/>
                  <w:sz w:val="19"/>
                  <w:szCs w:val="19"/>
                </w:rPr>
                <w:t>m</w:t>
              </w:r>
              <w:r w:rsidRPr="001C6959">
                <w:rPr>
                  <w:rStyle w:val="Hyperlink"/>
                  <w:rFonts w:eastAsiaTheme="minorHAnsi"/>
                  <w:sz w:val="19"/>
                  <w:szCs w:val="19"/>
                </w:rPr>
                <w:t>petition</w:t>
              </w:r>
            </w:hyperlink>
          </w:p>
        </w:tc>
        <w:tc>
          <w:tcPr>
            <w:tcW w:w="4320" w:type="dxa"/>
          </w:tcPr>
          <w:p w14:paraId="2B86CFE6" w14:textId="4688EA75" w:rsidR="00A34BEF" w:rsidRDefault="00EB45BB" w:rsidP="001B1AD1">
            <w:pPr>
              <w:spacing w:line="240" w:lineRule="auto"/>
              <w:rPr>
                <w:rFonts w:eastAsiaTheme="minorHAnsi"/>
                <w:lang w:eastAsia="ja-JP"/>
              </w:rPr>
            </w:pPr>
            <w:r>
              <w:rPr>
                <w:rFonts w:eastAsiaTheme="minorHAnsi"/>
                <w:lang w:eastAsia="ja-JP"/>
                <w14:ligatures w14:val="standard"/>
              </w:rPr>
              <w:drawing>
                <wp:anchor distT="0" distB="0" distL="114300" distR="114300" simplePos="0" relativeHeight="251661312" behindDoc="1" locked="0" layoutInCell="1" allowOverlap="1" wp14:anchorId="0CB6BCDE" wp14:editId="393CAAFD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554355</wp:posOffset>
                  </wp:positionV>
                  <wp:extent cx="2701840" cy="1801447"/>
                  <wp:effectExtent l="0" t="0" r="3810" b="8890"/>
                  <wp:wrapNone/>
                  <wp:docPr id="53" name="Picture 53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tudent Writing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40" cy="180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</w:tcPr>
          <w:p w14:paraId="6DE27C39" w14:textId="77777777" w:rsidR="00A34BEF" w:rsidRDefault="00A34BEF" w:rsidP="001B1AD1">
            <w:pPr>
              <w:rPr>
                <w:rFonts w:eastAsiaTheme="minorHAnsi"/>
                <w:lang w:eastAsia="ja-JP"/>
              </w:rPr>
            </w:pPr>
          </w:p>
        </w:tc>
      </w:tr>
      <w:tr w:rsidR="00A34BEF" w14:paraId="42B285E9" w14:textId="77777777" w:rsidTr="001B1AD1">
        <w:trPr>
          <w:trHeight w:val="3441"/>
        </w:trPr>
        <w:tc>
          <w:tcPr>
            <w:tcW w:w="7200" w:type="dxa"/>
            <w:vMerge/>
          </w:tcPr>
          <w:p w14:paraId="24CCFB2B" w14:textId="77777777" w:rsidR="00A34BEF" w:rsidRDefault="00A34BEF" w:rsidP="001B1AD1">
            <w:pPr>
              <w:rPr>
                <w:rFonts w:eastAsiaTheme="minorHAnsi"/>
              </w:rPr>
            </w:pPr>
          </w:p>
        </w:tc>
        <w:tc>
          <w:tcPr>
            <w:tcW w:w="4320" w:type="dxa"/>
          </w:tcPr>
          <w:p w14:paraId="66CC7357" w14:textId="0D976000" w:rsidR="00A34BEF" w:rsidRDefault="00A934E0" w:rsidP="001B1AD1">
            <w:pPr>
              <w:spacing w:line="240" w:lineRule="auto"/>
              <w:rPr>
                <w:rFonts w:eastAsiaTheme="minorHAnsi"/>
                <w:lang w:eastAsia="ja-JP"/>
              </w:rPr>
            </w:pPr>
            <w:r>
              <w:rPr>
                <w:rFonts w:eastAsiaTheme="minorHAnsi"/>
                <w:lang w:eastAsia="ja-JP"/>
                <w14:ligatures w14:val="standard"/>
              </w:rPr>
              <w:drawing>
                <wp:anchor distT="0" distB="0" distL="114300" distR="114300" simplePos="0" relativeHeight="251662336" behindDoc="1" locked="0" layoutInCell="1" allowOverlap="1" wp14:anchorId="4E7A3ADB" wp14:editId="794D4323">
                  <wp:simplePos x="0" y="0"/>
                  <wp:positionH relativeFrom="column">
                    <wp:posOffset>3810</wp:posOffset>
                  </wp:positionH>
                  <wp:positionV relativeFrom="page">
                    <wp:posOffset>885190</wp:posOffset>
                  </wp:positionV>
                  <wp:extent cx="2762885" cy="1828800"/>
                  <wp:effectExtent l="0" t="0" r="0" b="0"/>
                  <wp:wrapNone/>
                  <wp:docPr id="55" name="Picture 55" descr="A typewriter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ype Writer.png"/>
                          <pic:cNvPicPr/>
                        </pic:nvPicPr>
                        <pic:blipFill rotWithShape="1">
                          <a:blip r:embed="rId27"/>
                          <a:srcRect b="10253"/>
                          <a:stretch/>
                        </pic:blipFill>
                        <pic:spPr bwMode="auto">
                          <a:xfrm>
                            <a:off x="0" y="0"/>
                            <a:ext cx="276288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" w:type="dxa"/>
          </w:tcPr>
          <w:p w14:paraId="4C71BED3" w14:textId="77777777" w:rsidR="00A34BEF" w:rsidRDefault="00A34BEF" w:rsidP="001B1AD1">
            <w:pPr>
              <w:rPr>
                <w:rFonts w:eastAsiaTheme="minorHAnsi"/>
                <w:lang w:eastAsia="ja-JP"/>
              </w:rPr>
            </w:pPr>
          </w:p>
        </w:tc>
      </w:tr>
    </w:tbl>
    <w:p w14:paraId="6DD2AE13" w14:textId="5E76ACBF" w:rsidR="00ED7C90" w:rsidRPr="001C6959" w:rsidRDefault="00ED7C90" w:rsidP="00A934E0">
      <w:pPr>
        <w:rPr>
          <w:sz w:val="16"/>
          <w:szCs w:val="16"/>
        </w:rPr>
      </w:pPr>
      <w:bookmarkStart w:id="1" w:name="_GoBack"/>
      <w:bookmarkEnd w:id="0"/>
      <w:bookmarkEnd w:id="1"/>
    </w:p>
    <w:sectPr w:rsidR="00ED7C90" w:rsidRPr="001C6959" w:rsidSect="00204221">
      <w:headerReference w:type="first" r:id="rId28"/>
      <w:footerReference w:type="first" r:id="rId29"/>
      <w:pgSz w:w="12240" w:h="15840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9C9C4" w14:textId="77777777" w:rsidR="000D0D15" w:rsidRDefault="000D0D15" w:rsidP="00FC4660">
      <w:r>
        <w:separator/>
      </w:r>
    </w:p>
  </w:endnote>
  <w:endnote w:type="continuationSeparator" w:id="0">
    <w:p w14:paraId="17C5146F" w14:textId="77777777" w:rsidR="000D0D15" w:rsidRDefault="000D0D15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ld typewriter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Ink Free">
    <w:charset w:val="00"/>
    <w:family w:val="script"/>
    <w:pitch w:val="variable"/>
    <w:sig w:usb0="8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C373C" w14:textId="77777777" w:rsidR="00CD7C82" w:rsidRDefault="00CD7C82" w:rsidP="00CD7C8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64CE9" w14:textId="01B0419D" w:rsidR="00D41685" w:rsidRDefault="00D41685" w:rsidP="00CD7C8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47E2F" w14:textId="77777777" w:rsidR="000D0D15" w:rsidRDefault="000D0D15" w:rsidP="00FC4660">
      <w:r>
        <w:separator/>
      </w:r>
    </w:p>
  </w:footnote>
  <w:footnote w:type="continuationSeparator" w:id="0">
    <w:p w14:paraId="1D195D11" w14:textId="77777777" w:rsidR="000D0D15" w:rsidRDefault="000D0D15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5D45C" w14:textId="648C9088" w:rsidR="00204221" w:rsidRDefault="00194E79">
    <w:pPr>
      <w:pStyle w:val="Header"/>
    </w:pPr>
    <w:r>
      <w:rPr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7D4FFA1" wp14:editId="334ABD0C">
              <wp:simplePos x="0" y="0"/>
              <wp:positionH relativeFrom="column">
                <wp:posOffset>-228600</wp:posOffset>
              </wp:positionH>
              <wp:positionV relativeFrom="paragraph">
                <wp:posOffset>-179363</wp:posOffset>
              </wp:positionV>
              <wp:extent cx="7589520" cy="9757264"/>
              <wp:effectExtent l="0" t="0" r="0" b="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9757264"/>
                        <a:chOff x="0" y="0"/>
                        <a:chExt cx="7589520" cy="9757264"/>
                      </a:xfrm>
                    </wpg:grpSpPr>
                    <wps:wsp>
                      <wps:cNvPr id="2" name="Rectangle 2" descr="Top left tile"/>
                      <wps:cNvSpPr/>
                      <wps:spPr>
                        <a:xfrm>
                          <a:off x="0" y="2637693"/>
                          <a:ext cx="265176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11662" w14:textId="3EE4C595" w:rsidR="00C7436A" w:rsidRPr="00C7436A" w:rsidRDefault="00C7436A" w:rsidP="00C7436A">
                            <w:pPr>
                              <w:pStyle w:val="Number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1" descr="image of college building"/>
                      <wps:cNvSpPr/>
                      <wps:spPr>
                        <a:xfrm>
                          <a:off x="0" y="320040"/>
                          <a:ext cx="731520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 descr="Middle middle tile"/>
                      <wps:cNvSpPr/>
                      <wps:spPr>
                        <a:xfrm>
                          <a:off x="2708028" y="4964723"/>
                          <a:ext cx="265176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6178C" w14:textId="44FAB650" w:rsidR="00C7436A" w:rsidRPr="00C7436A" w:rsidRDefault="00C7436A" w:rsidP="00A34BEF">
                            <w:pPr>
                              <w:pStyle w:val="Number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 descr="Bottom left tile"/>
                      <wps:cNvSpPr/>
                      <wps:spPr>
                        <a:xfrm>
                          <a:off x="0" y="7379824"/>
                          <a:ext cx="265176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C24C4" w14:textId="61310216" w:rsidR="00C7436A" w:rsidRPr="00C7436A" w:rsidRDefault="00C7436A" w:rsidP="00A34BEF">
                            <w:pPr>
                              <w:pStyle w:val="Number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oup 35" descr="Flag image in the top left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Right Triangle 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9144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Triangle 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4" name="Picture 1" descr="Logo" title="Company Logo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5280" y="563880"/>
                          <a:ext cx="731520" cy="6305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5" name="Group 45" descr="Welcome banner on the right"/>
                      <wpg:cNvGrpSpPr/>
                      <wpg:grpSpPr>
                        <a:xfrm>
                          <a:off x="5433110" y="933472"/>
                          <a:ext cx="2156410" cy="5555450"/>
                          <a:chOff x="-53290" y="19072"/>
                          <a:chExt cx="2156410" cy="5555450"/>
                        </a:xfrm>
                      </wpg:grpSpPr>
                      <wps:wsp>
                        <wps:cNvPr id="16" name="Right Triangle 16"/>
                        <wps:cNvSpPr/>
                        <wps:spPr>
                          <a:xfrm>
                            <a:off x="1828800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Manual Input 9"/>
                        <wps:cNvSpPr/>
                        <wps:spPr>
                          <a:xfrm flipV="1">
                            <a:off x="-52773" y="975094"/>
                            <a:ext cx="2110067" cy="314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ight Triangle 36"/>
                        <wps:cNvSpPr/>
                        <wps:spPr>
                          <a:xfrm>
                            <a:off x="-527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Triangle 44"/>
                        <wps:cNvSpPr/>
                        <wps:spPr>
                          <a:xfrm flipH="1" flipV="1">
                            <a:off x="-53290" y="4112208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D4FFA1" id="Group 46" o:spid="_x0000_s1028" style="position:absolute;left:0;text-align:left;margin-left:-18pt;margin-top:-14.1pt;width:597.6pt;height:768.3pt;z-index:251714560;mso-width-relative:margin;mso-height-relative:margin" coordsize="75895,9757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gAdIOLf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">
              <v:rect id="Rectangle 2" o:spid="_x0000_s1029" alt="Top left tile" style="position:absolute;top:26376;width:2651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00aeef [3204]" stroked="f" strokeweight="1pt">
                <v:textbox>
                  <w:txbxContent>
                    <w:p w14:paraId="70211662" w14:textId="3EE4C595" w:rsidR="00C7436A" w:rsidRPr="00C7436A" w:rsidRDefault="00C7436A" w:rsidP="00C7436A">
                      <w:pPr>
                        <w:pStyle w:val="Number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rect id="Rectangle 1" o:spid="_x0000_s1030" alt="image of college building" style="position:absolute;top:3200;width:73152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" stroked="f" strokeweight="1pt">
                <v:fill r:id="rId3" o:title="image of college building" recolor="t" rotate="t" type="frame"/>
              </v:rect>
              <v:rect id="Rectangle 11" o:spid="_x0000_s1031" alt="Middle middle tile" style="position:absolute;left:27080;top:49647;width:26517;height:2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" fillcolor="#666972 [1614]" stroked="f" strokeweight="1pt">
                <v:textbox inset=",0">
                  <w:txbxContent>
                    <w:p w14:paraId="7036178C" w14:textId="44FAB650" w:rsidR="00C7436A" w:rsidRPr="00C7436A" w:rsidRDefault="00C7436A" w:rsidP="00A34BEF">
                      <w:pPr>
                        <w:pStyle w:val="Number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rect id="Rectangle 32" o:spid="_x0000_s1032" alt="Bottom left tile" style="position:absolute;top:73798;width:26517;height:2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rT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" fillcolor="#00aeef [3204]" stroked="f" strokeweight="1pt">
                <v:textbox>
                  <w:txbxContent>
                    <w:p w14:paraId="32CC24C4" w14:textId="61310216" w:rsidR="00C7436A" w:rsidRPr="00C7436A" w:rsidRDefault="00C7436A" w:rsidP="00A34BEF">
                      <w:pPr>
                        <w:pStyle w:val="Number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group id="Group 35" o:spid="_x0000_s1033" alt="Flag image in the top left" style="position:absolute;width:16687;height:23241" coordsize="16687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34" type="#_x0000_t6" style="position:absolute;left:13944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Ta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" fillcolor="black [3213]" stroked="f" strokeweight="1pt"/>
                <v:rect id="Rectangle 25" o:spid="_x0000_s1035" style="position:absolute;top:914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4551 [3215]" stroked="f" strokeweight="1pt"/>
                <v:shape id="Right Triangle 26" o:spid="_x0000_s1036" type="#_x0000_t6" style="position:absolute;top:19126;width:7315;height:41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" fillcolor="#454551 [3215]" stroked="f" strokeweight="1pt"/>
                <v:shape id="Right Triangle 27" o:spid="_x0000_s1037" type="#_x0000_t6" style="position:absolute;left:7315;top:19126;width:7315;height:411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" fillcolor="#454551 [3215]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8" type="#_x0000_t75" alt="Logo" style="position:absolute;left:3352;top:5638;width:7316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">
                <v:imagedata r:id="rId4" o:title="Logo" recolortarget="#004d6a [1444]"/>
              </v:shape>
              <v:group id="Group 45" o:spid="_x0000_s1039" alt="Welcome banner on the right" style="position:absolute;left:54331;top:9334;width:21564;height:55555" coordorigin="-532,190" coordsize="21564,5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Right Triangle 16" o:spid="_x0000_s1040" type="#_x0000_t6" style="position:absolute;left:18288;top:6705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" fillcolor="black [3213]" stroked="f" strokeweight="1pt"/>
                <v:rect id="Flowchart: Manual Input 9" o:spid="_x0000_s1041" style="position:absolute;left:-527;top:9750;width:21099;height:3142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" fillcolor="#00aeef [3204]" stroked="f" strokeweight="1pt"/>
                <v:shape id="Right Triangle 36" o:spid="_x0000_s1042" type="#_x0000_t6" style="position:absolute;left:-527;top:190;width:210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" fillcolor="#00aeef [3204]" stroked="f" strokeweight="1pt"/>
                <v:shape id="Right Triangle 44" o:spid="_x0000_s1043" type="#_x0000_t6" style="position:absolute;left:-532;top:41122;width:21081;height:14623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" fillcolor="#00aeef [3204]" stroked="f" strokeweight="1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230AD" w14:textId="77777777" w:rsidR="00CD7C82" w:rsidRDefault="00CD7C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20895655"/>
    <w:multiLevelType w:val="hybridMultilevel"/>
    <w:tmpl w:val="47D88F12"/>
    <w:lvl w:ilvl="0" w:tplc="1D22F6A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000D6"/>
    <w:multiLevelType w:val="hybridMultilevel"/>
    <w:tmpl w:val="7002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66996"/>
    <w:multiLevelType w:val="hybridMultilevel"/>
    <w:tmpl w:val="C540BA54"/>
    <w:lvl w:ilvl="0" w:tplc="1D22F6A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4D"/>
    <w:rsid w:val="00007FE6"/>
    <w:rsid w:val="00016C11"/>
    <w:rsid w:val="000425F6"/>
    <w:rsid w:val="00045996"/>
    <w:rsid w:val="000678C1"/>
    <w:rsid w:val="000700F2"/>
    <w:rsid w:val="00075279"/>
    <w:rsid w:val="00090715"/>
    <w:rsid w:val="000B46D2"/>
    <w:rsid w:val="000B769D"/>
    <w:rsid w:val="000C797E"/>
    <w:rsid w:val="000D0D15"/>
    <w:rsid w:val="000D4B18"/>
    <w:rsid w:val="000F042E"/>
    <w:rsid w:val="00101CD1"/>
    <w:rsid w:val="001122FB"/>
    <w:rsid w:val="00127497"/>
    <w:rsid w:val="00170045"/>
    <w:rsid w:val="001917E7"/>
    <w:rsid w:val="00194E79"/>
    <w:rsid w:val="001B1AD1"/>
    <w:rsid w:val="001C6959"/>
    <w:rsid w:val="001D6905"/>
    <w:rsid w:val="00204221"/>
    <w:rsid w:val="0022572E"/>
    <w:rsid w:val="00261883"/>
    <w:rsid w:val="00283665"/>
    <w:rsid w:val="00290BE3"/>
    <w:rsid w:val="00291E11"/>
    <w:rsid w:val="002B6A93"/>
    <w:rsid w:val="002C38AB"/>
    <w:rsid w:val="002F45B4"/>
    <w:rsid w:val="002F5ECB"/>
    <w:rsid w:val="003216FB"/>
    <w:rsid w:val="003309C2"/>
    <w:rsid w:val="003325E3"/>
    <w:rsid w:val="00363682"/>
    <w:rsid w:val="0037018A"/>
    <w:rsid w:val="00373B33"/>
    <w:rsid w:val="0037743C"/>
    <w:rsid w:val="00380ECB"/>
    <w:rsid w:val="00383309"/>
    <w:rsid w:val="003874C4"/>
    <w:rsid w:val="003A43A6"/>
    <w:rsid w:val="003B58D8"/>
    <w:rsid w:val="003E1E9B"/>
    <w:rsid w:val="003E7DCB"/>
    <w:rsid w:val="00400385"/>
    <w:rsid w:val="00415728"/>
    <w:rsid w:val="00425687"/>
    <w:rsid w:val="004B397B"/>
    <w:rsid w:val="004D6209"/>
    <w:rsid w:val="00501977"/>
    <w:rsid w:val="0051286B"/>
    <w:rsid w:val="00520496"/>
    <w:rsid w:val="00523FCE"/>
    <w:rsid w:val="00555FE1"/>
    <w:rsid w:val="00576AB0"/>
    <w:rsid w:val="00597731"/>
    <w:rsid w:val="005B52F9"/>
    <w:rsid w:val="005E3EB7"/>
    <w:rsid w:val="005F496D"/>
    <w:rsid w:val="00632BB1"/>
    <w:rsid w:val="00636FE2"/>
    <w:rsid w:val="006379EA"/>
    <w:rsid w:val="0066376B"/>
    <w:rsid w:val="006774F7"/>
    <w:rsid w:val="0069002D"/>
    <w:rsid w:val="006C7A36"/>
    <w:rsid w:val="006E40B4"/>
    <w:rsid w:val="006E5206"/>
    <w:rsid w:val="00704FD6"/>
    <w:rsid w:val="007051E1"/>
    <w:rsid w:val="00712321"/>
    <w:rsid w:val="007274BB"/>
    <w:rsid w:val="007327A6"/>
    <w:rsid w:val="00744FA9"/>
    <w:rsid w:val="00751AA2"/>
    <w:rsid w:val="0077232E"/>
    <w:rsid w:val="00781C7B"/>
    <w:rsid w:val="007940EB"/>
    <w:rsid w:val="007B03D6"/>
    <w:rsid w:val="007B2188"/>
    <w:rsid w:val="007B40F9"/>
    <w:rsid w:val="007C2368"/>
    <w:rsid w:val="007C4F6E"/>
    <w:rsid w:val="007C586D"/>
    <w:rsid w:val="007C70E3"/>
    <w:rsid w:val="007D2CA9"/>
    <w:rsid w:val="007E044F"/>
    <w:rsid w:val="008067AA"/>
    <w:rsid w:val="00807D40"/>
    <w:rsid w:val="00816B2F"/>
    <w:rsid w:val="0083228A"/>
    <w:rsid w:val="00855DF4"/>
    <w:rsid w:val="00863D34"/>
    <w:rsid w:val="008D2BC9"/>
    <w:rsid w:val="008D2FCA"/>
    <w:rsid w:val="008E6C83"/>
    <w:rsid w:val="008E748D"/>
    <w:rsid w:val="00921660"/>
    <w:rsid w:val="009222FC"/>
    <w:rsid w:val="00925F47"/>
    <w:rsid w:val="009456B3"/>
    <w:rsid w:val="009B1799"/>
    <w:rsid w:val="009E457F"/>
    <w:rsid w:val="009E6159"/>
    <w:rsid w:val="00A01D2E"/>
    <w:rsid w:val="00A074F9"/>
    <w:rsid w:val="00A2023C"/>
    <w:rsid w:val="00A3298E"/>
    <w:rsid w:val="00A34BEF"/>
    <w:rsid w:val="00A46A29"/>
    <w:rsid w:val="00A542AC"/>
    <w:rsid w:val="00A87F92"/>
    <w:rsid w:val="00A92C80"/>
    <w:rsid w:val="00A934E0"/>
    <w:rsid w:val="00A97C4F"/>
    <w:rsid w:val="00AC03A2"/>
    <w:rsid w:val="00B222EE"/>
    <w:rsid w:val="00B33FB0"/>
    <w:rsid w:val="00B405CE"/>
    <w:rsid w:val="00B47A66"/>
    <w:rsid w:val="00B64CC5"/>
    <w:rsid w:val="00B863B0"/>
    <w:rsid w:val="00BE1F8F"/>
    <w:rsid w:val="00BE488B"/>
    <w:rsid w:val="00C06A4B"/>
    <w:rsid w:val="00C65160"/>
    <w:rsid w:val="00C7436A"/>
    <w:rsid w:val="00CA1864"/>
    <w:rsid w:val="00CA3845"/>
    <w:rsid w:val="00CD4ED2"/>
    <w:rsid w:val="00CD7C82"/>
    <w:rsid w:val="00CE1E3B"/>
    <w:rsid w:val="00CE5C1F"/>
    <w:rsid w:val="00D00DF3"/>
    <w:rsid w:val="00D22680"/>
    <w:rsid w:val="00D2631E"/>
    <w:rsid w:val="00D327BA"/>
    <w:rsid w:val="00D378BC"/>
    <w:rsid w:val="00D41685"/>
    <w:rsid w:val="00D54123"/>
    <w:rsid w:val="00D63C4D"/>
    <w:rsid w:val="00D90380"/>
    <w:rsid w:val="00D91EF3"/>
    <w:rsid w:val="00DA6EA9"/>
    <w:rsid w:val="00DB192E"/>
    <w:rsid w:val="00DB2A99"/>
    <w:rsid w:val="00DC332A"/>
    <w:rsid w:val="00DD086B"/>
    <w:rsid w:val="00DE186D"/>
    <w:rsid w:val="00DF6EED"/>
    <w:rsid w:val="00E16249"/>
    <w:rsid w:val="00E36671"/>
    <w:rsid w:val="00E407E0"/>
    <w:rsid w:val="00E4319E"/>
    <w:rsid w:val="00E75E55"/>
    <w:rsid w:val="00E81F0E"/>
    <w:rsid w:val="00E87AB7"/>
    <w:rsid w:val="00E938FB"/>
    <w:rsid w:val="00EA01D3"/>
    <w:rsid w:val="00EB45BB"/>
    <w:rsid w:val="00EB5B5C"/>
    <w:rsid w:val="00ED7C90"/>
    <w:rsid w:val="00F03443"/>
    <w:rsid w:val="00F42D69"/>
    <w:rsid w:val="00F42E2C"/>
    <w:rsid w:val="00F516CB"/>
    <w:rsid w:val="00F74BE3"/>
    <w:rsid w:val="00F91541"/>
    <w:rsid w:val="00FB1F73"/>
    <w:rsid w:val="00FB2D1E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9FA5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38AB"/>
    <w:pPr>
      <w:spacing w:after="0" w:line="360" w:lineRule="auto"/>
      <w:jc w:val="both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Heading2">
    <w:name w:val="heading 2"/>
    <w:basedOn w:val="NoSpacing"/>
    <w:next w:val="Normal"/>
    <w:link w:val="Heading2Char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B222EE"/>
    <w:pPr>
      <w:spacing w:line="216" w:lineRule="auto"/>
      <w:jc w:val="center"/>
    </w:pPr>
    <w:rPr>
      <w:rFonts w:asciiTheme="majorHAnsi" w:hAnsiTheme="majorHAnsi"/>
      <w:b/>
      <w:caps/>
      <w:noProof w:val="0"/>
      <w:color w:val="FFFFFF" w:themeColor="background1"/>
      <w:spacing w:val="40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B222EE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40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090715"/>
    <w:pPr>
      <w:jc w:val="center"/>
    </w:pPr>
    <w:rPr>
      <w:rFonts w:cs="Times New Roman"/>
      <w:noProof w:val="0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Quote">
    <w:name w:val="Quote"/>
    <w:basedOn w:val="Normal"/>
    <w:link w:val="QuoteCh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QuoteChar">
    <w:name w:val="Quote Char"/>
    <w:basedOn w:val="DefaultParagraphFont"/>
    <w:link w:val="Quote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ntactInfo">
    <w:name w:val="Contact Info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0567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0567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1917E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005677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link w:val="NoSpacingChar"/>
    <w:uiPriority w:val="1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umber">
    <w:name w:val="Number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CoverPageIntro">
    <w:name w:val="Cover Page Intro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ContinueReading">
    <w:name w:val="Continue Reading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CreativeHeading">
    <w:name w:val="Creative Heading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InstitutionName">
    <w:name w:val="Institution Name"/>
    <w:basedOn w:val="Normal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WelcomeText">
    <w:name w:val="Welcome Text"/>
    <w:basedOn w:val="NormalonDarkBackground"/>
    <w:qFormat/>
    <w:rsid w:val="00F74BE3"/>
    <w:pPr>
      <w:spacing w:before="520"/>
      <w:contextualSpacing/>
      <w:jc w:val="center"/>
    </w:pPr>
  </w:style>
  <w:style w:type="character" w:customStyle="1" w:styleId="NoSpacingChar">
    <w:name w:val="No Spacing Char"/>
    <w:basedOn w:val="DefaultParagraphFont"/>
    <w:link w:val="NoSpacing"/>
    <w:uiPriority w:val="1"/>
    <w:rsid w:val="00F516CB"/>
  </w:style>
  <w:style w:type="character" w:styleId="UnresolvedMention">
    <w:name w:val="Unresolved Mention"/>
    <w:basedOn w:val="DefaultParagraphFont"/>
    <w:uiPriority w:val="99"/>
    <w:semiHidden/>
    <w:unhideWhenUsed/>
    <w:rsid w:val="00B47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file:///C:\Users\Kayla\Desktop\School\Fall%202019\Use%20of%20Technology\tuj18107@temple.edu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://en.wikipedia.org/wiki/File:Modern-ftn-pen-cursive.jpg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g"/><Relationship Id="rId25" Type="http://schemas.openxmlformats.org/officeDocument/2006/relationships/hyperlink" Target="http://youngarts.org/competitio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9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jfklibrary.org/learn/education/profile-in-courage-essay-contest/eligibility-and-requirements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gif"/><Relationship Id="rId23" Type="http://schemas.openxmlformats.org/officeDocument/2006/relationships/hyperlink" Target="https://bowseat.org/programs/ocean-awareness-contest/" TargetMode="External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hyperlink" Target="https://www.artandwriting.org/what-we-do/the-awards/categories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jpeg"/><Relationship Id="rId4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a\AppData\Roaming\Microsoft\Templates\College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05B6D627B31447E9F723D3A85DD4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EA951-5CD9-4D19-BFD6-CA2315EDFA67}"/>
      </w:docPartPr>
      <w:docPartBody>
        <w:p w:rsidR="0040139D" w:rsidRDefault="006E33B3">
          <w:pPr>
            <w:pStyle w:val="B05B6D627B31447E9F723D3A85DD4C71"/>
          </w:pPr>
          <w:r w:rsidRPr="00291E11">
            <w:t>Volume #</w:t>
          </w:r>
        </w:p>
      </w:docPartBody>
    </w:docPart>
    <w:docPart>
      <w:docPartPr>
        <w:name w:val="96EF6D4C2CD04D7CBA6BEC91F9DD3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62B3-ACB9-407D-9A10-FDE7AA01748A}"/>
      </w:docPartPr>
      <w:docPartBody>
        <w:p w:rsidR="0040139D" w:rsidRDefault="006E33B3">
          <w:pPr>
            <w:pStyle w:val="96EF6D4C2CD04D7CBA6BEC91F9DD3BDB"/>
          </w:pPr>
          <w:r w:rsidRPr="007051E1">
            <w:t>CREATIVE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ld typewriter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Ink Free">
    <w:charset w:val="00"/>
    <w:family w:val="script"/>
    <w:pitch w:val="variable"/>
    <w:sig w:usb0="8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3B3"/>
    <w:rsid w:val="00085821"/>
    <w:rsid w:val="0040139D"/>
    <w:rsid w:val="006E33B3"/>
    <w:rsid w:val="00C61D97"/>
    <w:rsid w:val="00D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C6822B70D8405A8B9A46234C5D2BE1">
    <w:name w:val="71C6822B70D8405A8B9A46234C5D2BE1"/>
  </w:style>
  <w:style w:type="paragraph" w:customStyle="1" w:styleId="B05B6D627B31447E9F723D3A85DD4C71">
    <w:name w:val="B05B6D627B31447E9F723D3A85DD4C71"/>
  </w:style>
  <w:style w:type="paragraph" w:customStyle="1" w:styleId="3516129639BB4E8B9AFC4F13082691AF">
    <w:name w:val="3516129639BB4E8B9AFC4F13082691A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6F9A8E21B5F406680BD449A52E5EBF9">
    <w:name w:val="86F9A8E21B5F406680BD449A52E5EBF9"/>
  </w:style>
  <w:style w:type="paragraph" w:customStyle="1" w:styleId="3D1EB519028344B0B590715BC6717F9C">
    <w:name w:val="3D1EB519028344B0B590715BC6717F9C"/>
  </w:style>
  <w:style w:type="paragraph" w:customStyle="1" w:styleId="32D909E1CF2C463EABF0C21650ED91D8">
    <w:name w:val="32D909E1CF2C463EABF0C21650ED91D8"/>
  </w:style>
  <w:style w:type="paragraph" w:customStyle="1" w:styleId="9DBABA3D7E66429FBECD13125C8898D9">
    <w:name w:val="9DBABA3D7E66429FBECD13125C8898D9"/>
  </w:style>
  <w:style w:type="paragraph" w:customStyle="1" w:styleId="504769C4126144E39A118D7B2A557DF9">
    <w:name w:val="504769C4126144E39A118D7B2A557DF9"/>
  </w:style>
  <w:style w:type="paragraph" w:customStyle="1" w:styleId="8125F2B4A14A4F90A9DBFBDF2F8D6EA3">
    <w:name w:val="8125F2B4A14A4F90A9DBFBDF2F8D6EA3"/>
  </w:style>
  <w:style w:type="paragraph" w:customStyle="1" w:styleId="38FE68B74F3B410EA4A08EB2EEDFE96E">
    <w:name w:val="38FE68B74F3B410EA4A08EB2EEDFE96E"/>
  </w:style>
  <w:style w:type="paragraph" w:customStyle="1" w:styleId="D83751AF45E94DB9B099EFFA397EA908">
    <w:name w:val="D83751AF45E94DB9B099EFFA397EA908"/>
  </w:style>
  <w:style w:type="paragraph" w:customStyle="1" w:styleId="CE16E62D1EFA4FA2ADF009D60F95BE17">
    <w:name w:val="CE16E62D1EFA4FA2ADF009D60F95BE17"/>
  </w:style>
  <w:style w:type="paragraph" w:customStyle="1" w:styleId="17778D7DBDFD4F268F7AA801CEF7AC58">
    <w:name w:val="17778D7DBDFD4F268F7AA801CEF7AC58"/>
  </w:style>
  <w:style w:type="paragraph" w:customStyle="1" w:styleId="96EF6D4C2CD04D7CBA6BEC91F9DD3BDB">
    <w:name w:val="96EF6D4C2CD04D7CBA6BEC91F9DD3BDB"/>
  </w:style>
  <w:style w:type="paragraph" w:customStyle="1" w:styleId="14BE7C2FA93846E0BD5B6C5B9EB80AF7">
    <w:name w:val="14BE7C2FA93846E0BD5B6C5B9EB80AF7"/>
  </w:style>
  <w:style w:type="paragraph" w:customStyle="1" w:styleId="FF941E9B4D774527B3E102555304E050">
    <w:name w:val="FF941E9B4D774527B3E102555304E050"/>
  </w:style>
  <w:style w:type="paragraph" w:customStyle="1" w:styleId="3205D70620254CD49C353CC10B5E3A64">
    <w:name w:val="3205D70620254CD49C353CC10B5E3A64"/>
  </w:style>
  <w:style w:type="paragraph" w:customStyle="1" w:styleId="5A901A1376AD49359BB2C4D65A97E1E7">
    <w:name w:val="5A901A1376AD49359BB2C4D65A97E1E7"/>
  </w:style>
  <w:style w:type="paragraph" w:customStyle="1" w:styleId="8CCAED376AD343C892EAF30297EBD22D">
    <w:name w:val="8CCAED376AD343C892EAF30297EBD22D"/>
  </w:style>
  <w:style w:type="paragraph" w:customStyle="1" w:styleId="B2DBB03CECB1418986CCE065F7C3CCE5">
    <w:name w:val="B2DBB03CECB1418986CCE065F7C3CCE5"/>
  </w:style>
  <w:style w:type="paragraph" w:customStyle="1" w:styleId="AD2EB0EFF5A040C78186D15F488E73C8">
    <w:name w:val="AD2EB0EFF5A040C78186D15F488E73C8"/>
  </w:style>
  <w:style w:type="paragraph" w:customStyle="1" w:styleId="4DFFBA21721546F8B039A78D8A1BDAD8">
    <w:name w:val="4DFFBA21721546F8B039A78D8A1BDAD8"/>
  </w:style>
  <w:style w:type="paragraph" w:customStyle="1" w:styleId="636D615E652A4DFFADAFE92DFFA8BAF3">
    <w:name w:val="636D615E652A4DFFADAFE92DFFA8BA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1686155-8AD2-4E79-9373-968A31C7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newsletter</Template>
  <TotalTime>0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2019-09-16T22:26:00Z</dcterms:created>
  <dcterms:modified xsi:type="dcterms:W3CDTF">2019-09-16T22:26:00Z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